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EDE3"/>
  <w:body>
    <w:p w14:paraId="5ADAED68" w14:textId="7F471D6C" w:rsidR="00D168E4" w:rsidRPr="00D168E4" w:rsidRDefault="0098580B" w:rsidP="16037607">
      <w:pPr>
        <w:pStyle w:val="Title"/>
        <w:rPr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40C4DF" wp14:editId="6A4C1750">
                <wp:simplePos x="0" y="0"/>
                <wp:positionH relativeFrom="column">
                  <wp:posOffset>2552700</wp:posOffset>
                </wp:positionH>
                <wp:positionV relativeFrom="paragraph">
                  <wp:posOffset>185420</wp:posOffset>
                </wp:positionV>
                <wp:extent cx="2331720" cy="15240"/>
                <wp:effectExtent l="19050" t="19050" r="30480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172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D97B2" id="Straight Connector 1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4.6pt" to="384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" strokecolor="red" strokeweight="2.25pt"/>
            </w:pict>
          </mc:Fallback>
        </mc:AlternateContent>
      </w:r>
      <w:r w:rsidR="001B12AE">
        <w:rPr>
          <w:noProof/>
        </w:rPr>
        <w:drawing>
          <wp:anchor distT="0" distB="0" distL="114300" distR="114300" simplePos="0" relativeHeight="251656704" behindDoc="1" locked="0" layoutInCell="1" allowOverlap="1" wp14:anchorId="060D8169" wp14:editId="0CCF3C2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37615" cy="954305"/>
            <wp:effectExtent l="0" t="0" r="635" b="0"/>
            <wp:wrapTight wrapText="bothSides">
              <wp:wrapPolygon edited="0">
                <wp:start x="19616" y="0"/>
                <wp:lineTo x="13299" y="2157"/>
                <wp:lineTo x="3325" y="6471"/>
                <wp:lineTo x="1662" y="10354"/>
                <wp:lineTo x="0" y="13374"/>
                <wp:lineTo x="0" y="15531"/>
                <wp:lineTo x="5652" y="21140"/>
                <wp:lineTo x="8644" y="21140"/>
                <wp:lineTo x="17289" y="20708"/>
                <wp:lineTo x="21279" y="18551"/>
                <wp:lineTo x="21279" y="0"/>
                <wp:lineTo x="19616" y="0"/>
              </wp:wrapPolygon>
            </wp:wrapTight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9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70C0"/>
          <w:sz w:val="72"/>
          <w:szCs w:val="72"/>
        </w:rPr>
        <w:t>DSN ANNUAL CONFERENCE</w:t>
      </w:r>
    </w:p>
    <w:p w14:paraId="33263DC5" w14:textId="0056E674" w:rsidR="00D168E4" w:rsidRPr="00D168E4" w:rsidRDefault="3699C955">
      <w:pPr>
        <w:pStyle w:val="Title"/>
        <w:rPr>
          <w:color w:val="0070C0"/>
          <w:sz w:val="22"/>
          <w:szCs w:val="22"/>
        </w:rPr>
      </w:pPr>
      <w:r w:rsidRPr="03834C01">
        <w:rPr>
          <w:color w:val="0070C0"/>
          <w:sz w:val="72"/>
          <w:szCs w:val="72"/>
        </w:rPr>
        <w:t xml:space="preserve">      </w:t>
      </w:r>
      <w:r w:rsidR="00D7784C">
        <w:rPr>
          <w:color w:val="0070C0"/>
          <w:sz w:val="72"/>
          <w:szCs w:val="72"/>
        </w:rPr>
        <w:tab/>
      </w:r>
      <w:r w:rsidR="00D7784C">
        <w:rPr>
          <w:color w:val="0070C0"/>
          <w:sz w:val="72"/>
          <w:szCs w:val="72"/>
        </w:rPr>
        <w:tab/>
      </w:r>
      <w:r w:rsidR="00D7784C">
        <w:rPr>
          <w:color w:val="0070C0"/>
          <w:sz w:val="72"/>
          <w:szCs w:val="72"/>
        </w:rPr>
        <w:tab/>
      </w:r>
      <w:r w:rsidR="00D7784C">
        <w:rPr>
          <w:color w:val="0070C0"/>
          <w:sz w:val="72"/>
          <w:szCs w:val="72"/>
        </w:rPr>
        <w:tab/>
      </w:r>
      <w:r w:rsidR="00D7784C">
        <w:rPr>
          <w:color w:val="0070C0"/>
          <w:sz w:val="72"/>
          <w:szCs w:val="72"/>
        </w:rPr>
        <w:tab/>
        <w:t>OPEN DAY</w:t>
      </w:r>
    </w:p>
    <w:p w14:paraId="6FC0706E" w14:textId="40C2DB40" w:rsidR="00D7784C" w:rsidRDefault="001E22EC">
      <w:pPr>
        <w:pStyle w:val="Title"/>
        <w:rPr>
          <w:color w:val="0070C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072813" wp14:editId="4480A421">
            <wp:simplePos x="0" y="0"/>
            <wp:positionH relativeFrom="column">
              <wp:posOffset>4189095</wp:posOffset>
            </wp:positionH>
            <wp:positionV relativeFrom="paragraph">
              <wp:posOffset>3114040</wp:posOffset>
            </wp:positionV>
            <wp:extent cx="2428875" cy="1617980"/>
            <wp:effectExtent l="0" t="0" r="9525" b="1270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AA3">
        <w:rPr>
          <w:noProof/>
        </w:rPr>
        <w:drawing>
          <wp:anchor distT="0" distB="0" distL="114300" distR="114300" simplePos="0" relativeHeight="251656192" behindDoc="1" locked="0" layoutInCell="1" allowOverlap="1" wp14:anchorId="38141D5A" wp14:editId="286FD09C">
            <wp:simplePos x="0" y="0"/>
            <wp:positionH relativeFrom="margin">
              <wp:posOffset>4164330</wp:posOffset>
            </wp:positionH>
            <wp:positionV relativeFrom="paragraph">
              <wp:posOffset>681355</wp:posOffset>
            </wp:positionV>
            <wp:extent cx="24384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31" y="21506"/>
                <wp:lineTo x="2143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22EA">
        <w:rPr>
          <w:color w:val="0070C0"/>
          <w:sz w:val="22"/>
          <w:szCs w:val="22"/>
        </w:rPr>
        <w:t xml:space="preserve">  </w:t>
      </w:r>
    </w:p>
    <w:p w14:paraId="476CAA3E" w14:textId="0710213F" w:rsidR="00137E8A" w:rsidRDefault="00D168E4" w:rsidP="008347EA">
      <w:pPr>
        <w:pStyle w:val="Title"/>
        <w:ind w:left="142"/>
        <w:rPr>
          <w:color w:val="0070C0"/>
          <w:sz w:val="22"/>
          <w:szCs w:val="22"/>
        </w:rPr>
      </w:pPr>
      <w:r w:rsidRPr="00D168E4">
        <w:rPr>
          <w:color w:val="0070C0"/>
          <w:sz w:val="22"/>
          <w:szCs w:val="22"/>
        </w:rPr>
        <w:t>in partnership with Cheshire West &amp; Chester Council</w:t>
      </w:r>
    </w:p>
    <w:p w14:paraId="4332A88B" w14:textId="108570AB" w:rsidR="00724A45" w:rsidRPr="00F95D7E" w:rsidRDefault="00845005" w:rsidP="00F95D7E">
      <w:pPr>
        <w:pStyle w:val="Address"/>
        <w:spacing w:before="100" w:beforeAutospacing="1" w:after="100" w:afterAutospacing="1"/>
        <w:ind w:left="142" w:right="4983"/>
        <w:jc w:val="both"/>
        <w:rPr>
          <w:color w:val="FF0000"/>
          <w:sz w:val="28"/>
          <w:szCs w:val="28"/>
        </w:rPr>
      </w:pPr>
      <w:r w:rsidRPr="002017C0">
        <w:rPr>
          <w:b/>
          <w:bCs/>
          <w:color w:val="FF0000"/>
          <w:sz w:val="28"/>
          <w:szCs w:val="28"/>
        </w:rPr>
        <w:t xml:space="preserve">Unfortunately due to unforeseen circumstances and </w:t>
      </w:r>
      <w:r w:rsidR="00230FE7">
        <w:rPr>
          <w:b/>
          <w:bCs/>
          <w:color w:val="FF0000"/>
          <w:sz w:val="28"/>
          <w:szCs w:val="28"/>
        </w:rPr>
        <w:t>C</w:t>
      </w:r>
      <w:r w:rsidRPr="002017C0">
        <w:rPr>
          <w:b/>
          <w:bCs/>
          <w:color w:val="FF0000"/>
          <w:sz w:val="28"/>
          <w:szCs w:val="28"/>
        </w:rPr>
        <w:t>ovid restrictions,</w:t>
      </w:r>
      <w:r w:rsidR="0021221C">
        <w:rPr>
          <w:b/>
          <w:bCs/>
          <w:color w:val="FF0000"/>
          <w:sz w:val="28"/>
          <w:szCs w:val="28"/>
        </w:rPr>
        <w:t xml:space="preserve"> our </w:t>
      </w:r>
      <w:r w:rsidRPr="002017C0">
        <w:rPr>
          <w:b/>
          <w:bCs/>
          <w:color w:val="FF0000"/>
          <w:sz w:val="28"/>
          <w:szCs w:val="28"/>
        </w:rPr>
        <w:t>DSN Annual Conference</w:t>
      </w:r>
      <w:r w:rsidR="0021221C">
        <w:rPr>
          <w:b/>
          <w:bCs/>
          <w:color w:val="FF0000"/>
          <w:sz w:val="28"/>
          <w:szCs w:val="28"/>
        </w:rPr>
        <w:t xml:space="preserve"> </w:t>
      </w:r>
      <w:r w:rsidR="00367C6E">
        <w:rPr>
          <w:b/>
          <w:bCs/>
          <w:color w:val="FF0000"/>
          <w:sz w:val="28"/>
          <w:szCs w:val="28"/>
        </w:rPr>
        <w:t>h</w:t>
      </w:r>
      <w:r w:rsidR="0021221C">
        <w:rPr>
          <w:b/>
          <w:bCs/>
          <w:color w:val="FF0000"/>
          <w:sz w:val="28"/>
          <w:szCs w:val="28"/>
        </w:rPr>
        <w:t xml:space="preserve">as </w:t>
      </w:r>
      <w:r w:rsidR="00341460" w:rsidRPr="002017C0">
        <w:rPr>
          <w:b/>
          <w:bCs/>
          <w:color w:val="FF0000"/>
          <w:sz w:val="28"/>
          <w:szCs w:val="28"/>
        </w:rPr>
        <w:t>been rescheduled to a new date and venue</w:t>
      </w:r>
      <w:r w:rsidR="00341460" w:rsidRPr="002017C0">
        <w:rPr>
          <w:color w:val="FF0000"/>
          <w:sz w:val="28"/>
          <w:szCs w:val="28"/>
        </w:rPr>
        <w:t>.</w:t>
      </w:r>
    </w:p>
    <w:p w14:paraId="0A52DE81" w14:textId="2E3D7050" w:rsidR="008347EA" w:rsidRDefault="008347EA" w:rsidP="008347EA">
      <w:pPr>
        <w:ind w:left="142" w:right="4983"/>
        <w:jc w:val="both"/>
        <w:rPr>
          <w:sz w:val="24"/>
          <w:szCs w:val="24"/>
        </w:rPr>
      </w:pPr>
      <w:r w:rsidRPr="003A04D9">
        <w:rPr>
          <w:sz w:val="24"/>
          <w:szCs w:val="24"/>
        </w:rPr>
        <w:t>We look forward to welcoming you at our</w:t>
      </w:r>
      <w:r w:rsidR="002010BF">
        <w:rPr>
          <w:sz w:val="24"/>
          <w:szCs w:val="24"/>
        </w:rPr>
        <w:t xml:space="preserve"> </w:t>
      </w:r>
      <w:r w:rsidRPr="003A04D9">
        <w:rPr>
          <w:sz w:val="24"/>
          <w:szCs w:val="24"/>
        </w:rPr>
        <w:t xml:space="preserve">Open Day </w:t>
      </w:r>
      <w:r w:rsidR="00687836">
        <w:rPr>
          <w:sz w:val="24"/>
          <w:szCs w:val="24"/>
        </w:rPr>
        <w:t>and cele</w:t>
      </w:r>
      <w:r w:rsidR="002010BF">
        <w:rPr>
          <w:sz w:val="24"/>
          <w:szCs w:val="24"/>
        </w:rPr>
        <w:t xml:space="preserve">brating </w:t>
      </w:r>
      <w:r w:rsidRPr="003A04D9">
        <w:rPr>
          <w:sz w:val="24"/>
          <w:szCs w:val="24"/>
        </w:rPr>
        <w:t>45</w:t>
      </w:r>
      <w:r w:rsidRPr="003A04D9">
        <w:rPr>
          <w:sz w:val="24"/>
          <w:szCs w:val="24"/>
          <w:vertAlign w:val="superscript"/>
        </w:rPr>
        <w:t>th</w:t>
      </w:r>
      <w:r w:rsidRPr="003A04D9">
        <w:rPr>
          <w:sz w:val="24"/>
          <w:szCs w:val="24"/>
        </w:rPr>
        <w:t xml:space="preserve"> </w:t>
      </w:r>
      <w:r w:rsidR="002010BF">
        <w:rPr>
          <w:sz w:val="24"/>
          <w:szCs w:val="24"/>
        </w:rPr>
        <w:t>years of DSN.</w:t>
      </w:r>
    </w:p>
    <w:p w14:paraId="38A7DC92" w14:textId="1CE3502B" w:rsidR="00724A45" w:rsidRDefault="00F95D7E" w:rsidP="00F95D7E">
      <w:pPr>
        <w:pStyle w:val="Address"/>
        <w:ind w:left="142" w:right="4983"/>
        <w:jc w:val="both"/>
        <w:rPr>
          <w:sz w:val="36"/>
          <w:szCs w:val="36"/>
        </w:rPr>
      </w:pPr>
      <w:r w:rsidRPr="004B5261">
        <w:rPr>
          <w:noProof/>
          <w:color w:val="0070C0"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709EA5F9" wp14:editId="1D4EE1F3">
                <wp:simplePos x="0" y="0"/>
                <wp:positionH relativeFrom="margin">
                  <wp:posOffset>22860</wp:posOffset>
                </wp:positionH>
                <wp:positionV relativeFrom="paragraph">
                  <wp:posOffset>652145</wp:posOffset>
                </wp:positionV>
                <wp:extent cx="3771900" cy="1082040"/>
                <wp:effectExtent l="0" t="0" r="0" b="381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DB895" w14:textId="66EB5122" w:rsidR="00F95D7E" w:rsidRPr="00F95D7E" w:rsidRDefault="001A6AA3" w:rsidP="001A6AA3">
                            <w:pPr>
                              <w:pBdr>
                                <w:top w:val="single" w:sz="24" w:space="8" w:color="50B4C8" w:themeColor="accent1"/>
                                <w:bottom w:val="single" w:sz="24" w:space="8" w:color="50B4C8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43D9C">
                              <w:rPr>
                                <w:sz w:val="24"/>
                                <w:szCs w:val="24"/>
                              </w:rPr>
                              <w:t>Communication support will be provided in the form of BSL Interpreters. If you require any alternative support, please contact us to discuss your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EA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8pt;margin-top:51.35pt;width:297pt;height:85.2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" filled="f" stroked="f">
                <v:textbox>
                  <w:txbxContent>
                    <w:p w14:paraId="1CDDB895" w14:textId="66EB5122" w:rsidR="00F95D7E" w:rsidRPr="00F95D7E" w:rsidRDefault="001A6AA3" w:rsidP="001A6AA3">
                      <w:pPr>
                        <w:pBdr>
                          <w:top w:val="single" w:sz="24" w:space="8" w:color="50B4C8" w:themeColor="accent1"/>
                          <w:bottom w:val="single" w:sz="24" w:space="8" w:color="50B4C8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543D9C">
                        <w:rPr>
                          <w:sz w:val="24"/>
                          <w:szCs w:val="24"/>
                        </w:rPr>
                        <w:t>Communication support will be provided in the form of BSL Interpreters. If you require any alternative support, please contact us to discuss your requirements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47EA" w:rsidRPr="004B5261">
        <w:rPr>
          <w:sz w:val="24"/>
          <w:szCs w:val="24"/>
        </w:rPr>
        <w:t xml:space="preserve">The Open Day will showcase our services, update you on our current initiatives and strategies and will give you a chance to meet </w:t>
      </w:r>
      <w:r w:rsidR="002010BF" w:rsidRPr="004B5261">
        <w:rPr>
          <w:sz w:val="24"/>
          <w:szCs w:val="24"/>
        </w:rPr>
        <w:t xml:space="preserve">some of </w:t>
      </w:r>
      <w:r w:rsidR="008347EA" w:rsidRPr="004B5261">
        <w:rPr>
          <w:sz w:val="24"/>
          <w:szCs w:val="24"/>
        </w:rPr>
        <w:t>the team.</w:t>
      </w:r>
    </w:p>
    <w:p w14:paraId="0473C249" w14:textId="6CB02EAA" w:rsidR="00F95D7E" w:rsidRPr="00687836" w:rsidRDefault="00F95D7E" w:rsidP="00C832D6">
      <w:pPr>
        <w:pStyle w:val="Address"/>
        <w:spacing w:after="240"/>
        <w:ind w:left="284"/>
        <w:rPr>
          <w:b/>
          <w:bCs/>
          <w:sz w:val="32"/>
          <w:szCs w:val="32"/>
        </w:rPr>
      </w:pPr>
      <w:r w:rsidRPr="00687836">
        <w:rPr>
          <w:b/>
          <w:bCs/>
          <w:sz w:val="32"/>
          <w:szCs w:val="32"/>
        </w:rPr>
        <w:t>P</w:t>
      </w:r>
      <w:r w:rsidR="00687836" w:rsidRPr="00687836">
        <w:rPr>
          <w:b/>
          <w:bCs/>
          <w:sz w:val="32"/>
          <w:szCs w:val="32"/>
        </w:rPr>
        <w:t xml:space="preserve">op </w:t>
      </w:r>
      <w:r w:rsidR="00C832D6" w:rsidRPr="00687836">
        <w:rPr>
          <w:b/>
          <w:bCs/>
          <w:sz w:val="32"/>
          <w:szCs w:val="32"/>
        </w:rPr>
        <w:t>alon</w:t>
      </w:r>
      <w:r w:rsidR="00687836" w:rsidRPr="00687836">
        <w:rPr>
          <w:b/>
          <w:bCs/>
          <w:sz w:val="32"/>
          <w:szCs w:val="32"/>
        </w:rPr>
        <w:t xml:space="preserve">g and </w:t>
      </w:r>
      <w:r w:rsidR="00C00F2F">
        <w:rPr>
          <w:b/>
          <w:bCs/>
          <w:sz w:val="32"/>
          <w:szCs w:val="32"/>
        </w:rPr>
        <w:t xml:space="preserve">see </w:t>
      </w:r>
      <w:r w:rsidR="00687836" w:rsidRPr="00687836">
        <w:rPr>
          <w:b/>
          <w:bCs/>
          <w:sz w:val="32"/>
          <w:szCs w:val="32"/>
        </w:rPr>
        <w:t>us…</w:t>
      </w:r>
    </w:p>
    <w:p w14:paraId="257DAF50" w14:textId="61A48079" w:rsidR="00F95D7E" w:rsidRPr="00F95D7E" w:rsidRDefault="00F95D7E" w:rsidP="00F95D7E">
      <w:pPr>
        <w:pStyle w:val="Address"/>
        <w:ind w:left="284"/>
        <w:rPr>
          <w:sz w:val="28"/>
          <w:szCs w:val="28"/>
        </w:rPr>
      </w:pPr>
      <w:r w:rsidRPr="00F95D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79B85E" wp14:editId="1EFC1DC7">
                <wp:simplePos x="0" y="0"/>
                <wp:positionH relativeFrom="column">
                  <wp:posOffset>525780</wp:posOffset>
                </wp:positionH>
                <wp:positionV relativeFrom="paragraph">
                  <wp:posOffset>117475</wp:posOffset>
                </wp:positionV>
                <wp:extent cx="2766060" cy="11430"/>
                <wp:effectExtent l="19050" t="19050" r="34290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060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CA88B" id="Straight Connector 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9.25pt" to="259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" strokecolor="red" strokeweight="2.25pt"/>
            </w:pict>
          </mc:Fallback>
        </mc:AlternateContent>
      </w:r>
      <w:r w:rsidR="00C832D6">
        <w:rPr>
          <w:sz w:val="28"/>
          <w:szCs w:val="28"/>
        </w:rPr>
        <w:t>On:  T</w:t>
      </w:r>
      <w:r w:rsidRPr="00F95D7E">
        <w:rPr>
          <w:sz w:val="28"/>
          <w:szCs w:val="28"/>
        </w:rPr>
        <w:t>hursday 8 July 2021, 10.00 – 4.00 pm</w:t>
      </w:r>
    </w:p>
    <w:p w14:paraId="197C7042" w14:textId="4167F28A" w:rsidR="00C06154" w:rsidRPr="00F95D7E" w:rsidRDefault="008347EA" w:rsidP="00F95D7E">
      <w:pPr>
        <w:pStyle w:val="Address"/>
        <w:ind w:left="284"/>
        <w:rPr>
          <w:b/>
          <w:bCs/>
          <w:sz w:val="28"/>
          <w:szCs w:val="28"/>
        </w:rPr>
      </w:pPr>
      <w:r w:rsidRPr="00F95D7E">
        <w:rPr>
          <w:sz w:val="28"/>
          <w:szCs w:val="28"/>
        </w:rPr>
        <w:t xml:space="preserve"> </w:t>
      </w:r>
      <w:r w:rsidR="00C06154" w:rsidRPr="00F95D7E">
        <w:rPr>
          <w:b/>
          <w:bCs/>
          <w:sz w:val="28"/>
          <w:szCs w:val="28"/>
        </w:rPr>
        <w:t xml:space="preserve">Monday 6 September 2021, </w:t>
      </w:r>
      <w:r w:rsidR="002010BF">
        <w:rPr>
          <w:b/>
          <w:bCs/>
          <w:sz w:val="28"/>
          <w:szCs w:val="28"/>
        </w:rPr>
        <w:t xml:space="preserve">between </w:t>
      </w:r>
      <w:r w:rsidR="00C06154" w:rsidRPr="00F95D7E">
        <w:rPr>
          <w:b/>
          <w:bCs/>
          <w:sz w:val="28"/>
          <w:szCs w:val="28"/>
        </w:rPr>
        <w:t>1.00 – 4.</w:t>
      </w:r>
      <w:r w:rsidR="00F95D7E" w:rsidRPr="00F95D7E">
        <w:rPr>
          <w:b/>
          <w:bCs/>
          <w:sz w:val="28"/>
          <w:szCs w:val="28"/>
        </w:rPr>
        <w:t>0</w:t>
      </w:r>
      <w:r w:rsidR="00C06154" w:rsidRPr="00F95D7E">
        <w:rPr>
          <w:b/>
          <w:bCs/>
          <w:sz w:val="28"/>
          <w:szCs w:val="28"/>
        </w:rPr>
        <w:t>0 pm</w:t>
      </w:r>
    </w:p>
    <w:p w14:paraId="331C2A2C" w14:textId="5A8AA1D7" w:rsidR="00F95D7E" w:rsidRPr="00F95D7E" w:rsidRDefault="00F95D7E" w:rsidP="00F95D7E">
      <w:pPr>
        <w:pStyle w:val="Address"/>
        <w:ind w:left="284"/>
        <w:rPr>
          <w:sz w:val="28"/>
          <w:szCs w:val="28"/>
        </w:rPr>
      </w:pPr>
    </w:p>
    <w:p w14:paraId="54D43FC5" w14:textId="581F2E70" w:rsidR="00F95D7E" w:rsidRPr="00F95D7E" w:rsidRDefault="00F95D7E" w:rsidP="00F95D7E">
      <w:pPr>
        <w:pStyle w:val="Address"/>
        <w:ind w:left="284"/>
        <w:rPr>
          <w:sz w:val="28"/>
          <w:szCs w:val="28"/>
        </w:rPr>
      </w:pPr>
      <w:r w:rsidRPr="00F95D7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9505FC" wp14:editId="4F22DBE5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3246120" cy="11430"/>
                <wp:effectExtent l="19050" t="19050" r="3048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67DEC" id="Straight Connector 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9.55pt" to="291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" strokecolor="red" strokeweight="2.25pt"/>
            </w:pict>
          </mc:Fallback>
        </mc:AlternateContent>
      </w:r>
      <w:r w:rsidRPr="00F95D7E">
        <w:rPr>
          <w:sz w:val="28"/>
          <w:szCs w:val="28"/>
        </w:rPr>
        <w:t xml:space="preserve">At: Crowne Plaza, Trinity Street, Chester, CH1 2BD </w:t>
      </w:r>
    </w:p>
    <w:p w14:paraId="5597F447" w14:textId="05B12727" w:rsidR="00984402" w:rsidRPr="00F95D7E" w:rsidRDefault="00F95D7E" w:rsidP="00C00F2F">
      <w:pPr>
        <w:pStyle w:val="Address"/>
        <w:spacing w:after="240"/>
        <w:ind w:left="284"/>
        <w:rPr>
          <w:b/>
          <w:bCs/>
          <w:sz w:val="28"/>
          <w:szCs w:val="28"/>
        </w:rPr>
      </w:pPr>
      <w:r w:rsidRPr="00F95D7E">
        <w:rPr>
          <w:b/>
          <w:bCs/>
          <w:sz w:val="28"/>
          <w:szCs w:val="28"/>
        </w:rPr>
        <w:t xml:space="preserve">DoubleTree by Hilton Hotel &amp; Spa, Warrington Road </w:t>
      </w:r>
      <w:proofErr w:type="spellStart"/>
      <w:r w:rsidRPr="00F95D7E">
        <w:rPr>
          <w:b/>
          <w:bCs/>
          <w:sz w:val="28"/>
          <w:szCs w:val="28"/>
        </w:rPr>
        <w:t>Hoole</w:t>
      </w:r>
      <w:proofErr w:type="spellEnd"/>
      <w:r w:rsidRPr="00F95D7E">
        <w:rPr>
          <w:b/>
          <w:bCs/>
          <w:sz w:val="28"/>
          <w:szCs w:val="28"/>
        </w:rPr>
        <w:t>, Chester CH2 3PD</w:t>
      </w:r>
      <w:r w:rsidR="0059010F">
        <w:rPr>
          <w:noProof/>
        </w:rPr>
        <w:drawing>
          <wp:anchor distT="0" distB="0" distL="114300" distR="114300" simplePos="0" relativeHeight="251661824" behindDoc="1" locked="0" layoutInCell="1" allowOverlap="1" wp14:anchorId="135ED8F2" wp14:editId="49155FEB">
            <wp:simplePos x="0" y="0"/>
            <wp:positionH relativeFrom="column">
              <wp:posOffset>802005</wp:posOffset>
            </wp:positionH>
            <wp:positionV relativeFrom="paragraph">
              <wp:posOffset>367665</wp:posOffset>
            </wp:positionV>
            <wp:extent cx="143256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255" y="21172"/>
                <wp:lineTo x="21255" y="0"/>
                <wp:lineTo x="0" y="0"/>
              </wp:wrapPolygon>
            </wp:wrapTight>
            <wp:docPr id="19078544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2089DF5-B134-49CE-8080-87123E630584}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10F">
        <w:rPr>
          <w:noProof/>
        </w:rPr>
        <w:drawing>
          <wp:anchor distT="0" distB="0" distL="114300" distR="114300" simplePos="0" relativeHeight="251655680" behindDoc="0" locked="0" layoutInCell="1" allowOverlap="1" wp14:anchorId="603C25C1" wp14:editId="2819AD5D">
            <wp:simplePos x="0" y="0"/>
            <wp:positionH relativeFrom="margin">
              <wp:posOffset>2312670</wp:posOffset>
            </wp:positionH>
            <wp:positionV relativeFrom="paragraph">
              <wp:posOffset>367665</wp:posOffset>
            </wp:positionV>
            <wp:extent cx="1346200" cy="531495"/>
            <wp:effectExtent l="0" t="0" r="6350" b="1905"/>
            <wp:wrapSquare wrapText="bothSides"/>
            <wp:docPr id="1991154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240D70F-FF56-480A-AFFE-151C493779D6}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10F">
        <w:rPr>
          <w:noProof/>
        </w:rPr>
        <w:drawing>
          <wp:anchor distT="0" distB="0" distL="114300" distR="114300" simplePos="0" relativeHeight="251654656" behindDoc="0" locked="0" layoutInCell="1" allowOverlap="1" wp14:anchorId="66BFE8DE" wp14:editId="6AEF1498">
            <wp:simplePos x="0" y="0"/>
            <wp:positionH relativeFrom="margin">
              <wp:posOffset>5029835</wp:posOffset>
            </wp:positionH>
            <wp:positionV relativeFrom="paragraph">
              <wp:posOffset>342900</wp:posOffset>
            </wp:positionV>
            <wp:extent cx="599440" cy="556895"/>
            <wp:effectExtent l="0" t="0" r="0" b="0"/>
            <wp:wrapNone/>
            <wp:docPr id="61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A910C19-E603-4F48-9375-FEAE85957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">
                      <a:extLst>
                        <a:ext uri="{FF2B5EF4-FFF2-40B4-BE49-F238E27FC236}">
                          <a16:creationId xmlns:a16="http://schemas.microsoft.com/office/drawing/2014/main" id="{1A910C19-E603-4F48-9375-FEAE859578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10F">
        <w:rPr>
          <w:noProof/>
        </w:rPr>
        <w:drawing>
          <wp:anchor distT="0" distB="0" distL="114300" distR="114300" simplePos="0" relativeHeight="251659776" behindDoc="1" locked="0" layoutInCell="1" allowOverlap="1" wp14:anchorId="406550FD" wp14:editId="65FF8084">
            <wp:simplePos x="0" y="0"/>
            <wp:positionH relativeFrom="column">
              <wp:posOffset>3800475</wp:posOffset>
            </wp:positionH>
            <wp:positionV relativeFrom="paragraph">
              <wp:posOffset>359410</wp:posOffset>
            </wp:positionV>
            <wp:extent cx="1114425" cy="531495"/>
            <wp:effectExtent l="0" t="0" r="9525" b="1905"/>
            <wp:wrapThrough wrapText="bothSides">
              <wp:wrapPolygon edited="0">
                <wp:start x="0" y="0"/>
                <wp:lineTo x="0" y="20129"/>
                <wp:lineTo x="5538" y="20903"/>
                <wp:lineTo x="16246" y="20903"/>
                <wp:lineTo x="21415" y="20129"/>
                <wp:lineTo x="21415" y="0"/>
                <wp:lineTo x="0" y="0"/>
              </wp:wrapPolygon>
            </wp:wrapThrough>
            <wp:docPr id="2266680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B05DC70-AAA1-40CE-A7E4-519153B00025}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27A">
        <w:rPr>
          <w:noProof/>
        </w:rPr>
        <mc:AlternateContent>
          <mc:Choice Requires="wps">
            <w:drawing>
              <wp:anchor distT="365760" distB="365760" distL="114300" distR="114300" simplePos="0" relativeHeight="251653632" behindDoc="0" locked="0" layoutInCell="1" allowOverlap="1" wp14:anchorId="08AF285E" wp14:editId="4296BB22">
                <wp:simplePos x="0" y="0"/>
                <wp:positionH relativeFrom="margin">
                  <wp:align>left</wp:align>
                </wp:positionH>
                <wp:positionV relativeFrom="margin">
                  <wp:posOffset>7391400</wp:posOffset>
                </wp:positionV>
                <wp:extent cx="5798820" cy="960120"/>
                <wp:effectExtent l="0" t="0" r="11430" b="1143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644"/>
                              <w:gridCol w:w="183"/>
                              <w:gridCol w:w="7310"/>
                            </w:tblGrid>
                            <w:tr w:rsidR="00984402" w14:paraId="650E6D36" w14:textId="77777777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14:paraId="3AE37275" w14:textId="39F4AF5C" w:rsidR="00137E8A" w:rsidRDefault="00137E8A" w:rsidP="001A6AA3">
                                  <w:pPr>
                                    <w:pStyle w:val="NoSpacing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14:paraId="42AAB9FC" w14:textId="77777777" w:rsidR="00137E8A" w:rsidRDefault="00137E8A" w:rsidP="001A6AA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14:paraId="2AADDD54" w14:textId="11437B58" w:rsidR="00137E8A" w:rsidRDefault="00D168E4" w:rsidP="00984402">
                                  <w:pPr>
                                    <w:pStyle w:val="Company"/>
                                    <w:jc w:val="center"/>
                                  </w:pPr>
                                  <w:r>
                                    <w:t>Deafness Support Network</w:t>
                                  </w:r>
                                </w:p>
                                <w:p w14:paraId="6B109EC1" w14:textId="017776E4" w:rsidR="00137E8A" w:rsidRDefault="00D168E4" w:rsidP="00984402">
                                  <w:pPr>
                                    <w:pStyle w:val="Footer"/>
                                    <w:jc w:val="center"/>
                                  </w:pPr>
                                  <w:r>
                                    <w:t xml:space="preserve">144 London Road, </w:t>
                                  </w:r>
                                  <w:proofErr w:type="spellStart"/>
                                  <w:r>
                                    <w:t>Northwich</w:t>
                                  </w:r>
                                  <w:proofErr w:type="spellEnd"/>
                                  <w:r>
                                    <w:t>, Cheshire, CW9 5HH</w:t>
                                  </w:r>
                                </w:p>
                                <w:p w14:paraId="58270A5E" w14:textId="7AF82387" w:rsidR="00137E8A" w:rsidRDefault="00D168E4" w:rsidP="00984402">
                                  <w:pPr>
                                    <w:pStyle w:val="Footer"/>
                                    <w:jc w:val="center"/>
                                  </w:pPr>
                                  <w:r>
                                    <w:t>0333 220 5050</w:t>
                                  </w:r>
                                  <w:r w:rsidR="005075F0">
                                    <w:t> | </w:t>
                                  </w:r>
                                  <w:hyperlink r:id="rId17" w:history="1">
                                    <w:r w:rsidRPr="00B34B5D">
                                      <w:rPr>
                                        <w:rStyle w:val="Hyperlink"/>
                                      </w:rPr>
                                      <w:t>dsn@dsnonline.co.uk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  <w:r w:rsidR="005075F0">
                                    <w:t>| </w:t>
                                  </w:r>
                                  <w:hyperlink r:id="rId18" w:history="1">
                                    <w:r w:rsidRPr="00B34B5D">
                                      <w:rPr>
                                        <w:rStyle w:val="Hyperlink"/>
                                      </w:rPr>
                                      <w:t>www.dsnonline.co.uk</w:t>
                                    </w:r>
                                  </w:hyperlink>
                                </w:p>
                                <w:p w14:paraId="77A737A3" w14:textId="182EF952" w:rsidR="001B12AE" w:rsidRDefault="001B12AE" w:rsidP="00984402">
                                  <w:pPr>
                                    <w:pStyle w:val="Footer"/>
                                    <w:jc w:val="center"/>
                                  </w:pPr>
                                  <w:r w:rsidRPr="0098588E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Cs w:val="17"/>
                                      <w:shd w:val="clear" w:color="auto" w:fill="FFFFFF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Deafness Support Network is Registered in England &amp; Wales as a Registered Charity No. 506791 and a Company Limited by Guarantee No. 1323762. Registered Office address 144 London Road, </w:t>
                                  </w:r>
                                  <w:proofErr w:type="spellStart"/>
                                  <w:r w:rsidRPr="0098588E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Cs w:val="17"/>
                                      <w:shd w:val="clear" w:color="auto" w:fill="FFFFFF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Northwich</w:t>
                                  </w:r>
                                  <w:proofErr w:type="spellEnd"/>
                                  <w:r w:rsidRPr="0098588E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Cs w:val="17"/>
                                      <w:shd w:val="clear" w:color="auto" w:fill="FFFFFF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CW9 5HH</w:t>
                                  </w:r>
                                </w:p>
                              </w:tc>
                            </w:tr>
                          </w:tbl>
                          <w:p w14:paraId="75809A57" w14:textId="77777777" w:rsidR="00137E8A" w:rsidRDefault="00137E8A" w:rsidP="001A6AA3">
                            <w:pPr>
                              <w:pStyle w:val="NoSpacing"/>
                              <w:spacing w:line="14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F285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582pt;width:456.6pt;height:75.6pt;z-index:251653632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644"/>
                        <w:gridCol w:w="183"/>
                        <w:gridCol w:w="7310"/>
                      </w:tblGrid>
                      <w:tr w:rsidR="00984402" w14:paraId="650E6D36" w14:textId="77777777">
                        <w:tc>
                          <w:tcPr>
                            <w:tcW w:w="900" w:type="pct"/>
                            <w:vAlign w:val="center"/>
                          </w:tcPr>
                          <w:p w14:paraId="3AE37275" w14:textId="39F4AF5C" w:rsidR="00137E8A" w:rsidRDefault="00137E8A" w:rsidP="001A6AA3">
                            <w:pPr>
                              <w:pStyle w:val="NoSpacing"/>
                              <w:jc w:val="center"/>
                            </w:pPr>
                          </w:p>
                        </w:tc>
                        <w:tc>
                          <w:tcPr>
                            <w:tcW w:w="100" w:type="pct"/>
                          </w:tcPr>
                          <w:p w14:paraId="42AAB9FC" w14:textId="77777777" w:rsidR="00137E8A" w:rsidRDefault="00137E8A" w:rsidP="001A6AA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14:paraId="2AADDD54" w14:textId="11437B58" w:rsidR="00137E8A" w:rsidRDefault="00D168E4" w:rsidP="00984402">
                            <w:pPr>
                              <w:pStyle w:val="Company"/>
                              <w:jc w:val="center"/>
                            </w:pPr>
                            <w:r>
                              <w:t>Deafness Support Network</w:t>
                            </w:r>
                          </w:p>
                          <w:p w14:paraId="6B109EC1" w14:textId="017776E4" w:rsidR="00137E8A" w:rsidRDefault="00D168E4" w:rsidP="00984402">
                            <w:pPr>
                              <w:pStyle w:val="Footer"/>
                              <w:jc w:val="center"/>
                            </w:pPr>
                            <w:r>
                              <w:t xml:space="preserve">144 London Road, </w:t>
                            </w:r>
                            <w:proofErr w:type="spellStart"/>
                            <w:r>
                              <w:t>Northwich</w:t>
                            </w:r>
                            <w:proofErr w:type="spellEnd"/>
                            <w:r>
                              <w:t>, Cheshire, CW9 5HH</w:t>
                            </w:r>
                          </w:p>
                          <w:p w14:paraId="58270A5E" w14:textId="7AF82387" w:rsidR="00137E8A" w:rsidRDefault="00D168E4" w:rsidP="00984402">
                            <w:pPr>
                              <w:pStyle w:val="Footer"/>
                              <w:jc w:val="center"/>
                            </w:pPr>
                            <w:r>
                              <w:t>0333 220 5050</w:t>
                            </w:r>
                            <w:r w:rsidR="005075F0">
                              <w:t> | </w:t>
                            </w:r>
                            <w:hyperlink r:id="rId19" w:history="1">
                              <w:r w:rsidRPr="00B34B5D">
                                <w:rPr>
                                  <w:rStyle w:val="Hyperlink"/>
                                </w:rPr>
                                <w:t>dsn@dsnonline.co.uk</w:t>
                              </w:r>
                            </w:hyperlink>
                            <w:r>
                              <w:t xml:space="preserve"> </w:t>
                            </w:r>
                            <w:r w:rsidR="005075F0">
                              <w:t>| </w:t>
                            </w:r>
                            <w:hyperlink r:id="rId20" w:history="1">
                              <w:r w:rsidRPr="00B34B5D">
                                <w:rPr>
                                  <w:rStyle w:val="Hyperlink"/>
                                </w:rPr>
                                <w:t>www.dsnonline.co.uk</w:t>
                              </w:r>
                            </w:hyperlink>
                          </w:p>
                          <w:p w14:paraId="77A737A3" w14:textId="182EF952" w:rsidR="001B12AE" w:rsidRDefault="001B12AE" w:rsidP="00984402">
                            <w:pPr>
                              <w:pStyle w:val="Footer"/>
                              <w:jc w:val="center"/>
                            </w:pPr>
                            <w:r w:rsidRPr="0098588E">
                              <w:rPr>
                                <w:rFonts w:ascii="Helvetica" w:hAnsi="Helvetica" w:cs="Helvetica"/>
                                <w:color w:val="000000" w:themeColor="text1"/>
                                <w:szCs w:val="1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Deafness Support Network is Registered in England &amp; Wales as a Registered Charity No. 506791 and a Company Limited by Guarantee No. 1323762. Registered Office address 144 London Road, </w:t>
                            </w:r>
                            <w:proofErr w:type="spellStart"/>
                            <w:r w:rsidRPr="0098588E">
                              <w:rPr>
                                <w:rFonts w:ascii="Helvetica" w:hAnsi="Helvetica" w:cs="Helvetica"/>
                                <w:color w:val="000000" w:themeColor="text1"/>
                                <w:szCs w:val="1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Northwich</w:t>
                            </w:r>
                            <w:proofErr w:type="spellEnd"/>
                            <w:r w:rsidRPr="0098588E">
                              <w:rPr>
                                <w:rFonts w:ascii="Helvetica" w:hAnsi="Helvetica" w:cs="Helvetica"/>
                                <w:color w:val="000000" w:themeColor="text1"/>
                                <w:szCs w:val="1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CW9 5HH</w:t>
                            </w:r>
                          </w:p>
                        </w:tc>
                      </w:tr>
                    </w:tbl>
                    <w:p w14:paraId="75809A57" w14:textId="77777777" w:rsidR="00137E8A" w:rsidRDefault="00137E8A" w:rsidP="001A6AA3">
                      <w:pPr>
                        <w:pStyle w:val="NoSpacing"/>
                        <w:spacing w:line="14" w:lineRule="exact"/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984402" w:rsidRPr="00F95D7E" w:rsidSect="00DD3FFC">
      <w:headerReference w:type="default" r:id="rId21"/>
      <w:footerReference w:type="default" r:id="rId22"/>
      <w:pgSz w:w="12240" w:h="15840" w:code="1"/>
      <w:pgMar w:top="1135" w:right="864" w:bottom="851" w:left="864" w:header="720" w:footer="79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147AF" w14:textId="77777777" w:rsidR="00C1151D" w:rsidRDefault="00C1151D">
      <w:pPr>
        <w:spacing w:after="0" w:line="240" w:lineRule="auto"/>
      </w:pPr>
      <w:r>
        <w:separator/>
      </w:r>
    </w:p>
  </w:endnote>
  <w:endnote w:type="continuationSeparator" w:id="0">
    <w:p w14:paraId="6CBC6494" w14:textId="77777777" w:rsidR="00C1151D" w:rsidRDefault="00C1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00"/>
      <w:gridCol w:w="3500"/>
      <w:gridCol w:w="3500"/>
    </w:tblGrid>
    <w:tr w:rsidR="4B88ACFF" w14:paraId="2CA8855C" w14:textId="77777777" w:rsidTr="4B88ACFF">
      <w:tc>
        <w:tcPr>
          <w:tcW w:w="3500" w:type="dxa"/>
        </w:tcPr>
        <w:p w14:paraId="5EC0DAC8" w14:textId="79487E16" w:rsidR="4B88ACFF" w:rsidRDefault="4B88ACFF" w:rsidP="4B88ACFF">
          <w:pPr>
            <w:pStyle w:val="Header"/>
            <w:ind w:left="-115"/>
          </w:pPr>
        </w:p>
      </w:tc>
      <w:tc>
        <w:tcPr>
          <w:tcW w:w="3500" w:type="dxa"/>
        </w:tcPr>
        <w:p w14:paraId="5045DFE7" w14:textId="0F27910B" w:rsidR="4B88ACFF" w:rsidRDefault="4B88ACFF" w:rsidP="4B88ACFF">
          <w:pPr>
            <w:pStyle w:val="Header"/>
            <w:jc w:val="center"/>
          </w:pPr>
        </w:p>
      </w:tc>
      <w:tc>
        <w:tcPr>
          <w:tcW w:w="3500" w:type="dxa"/>
        </w:tcPr>
        <w:p w14:paraId="32F20CAC" w14:textId="0C9E1FAD" w:rsidR="4B88ACFF" w:rsidRDefault="4B88ACFF" w:rsidP="4B88ACFF">
          <w:pPr>
            <w:pStyle w:val="Header"/>
            <w:ind w:right="-115"/>
            <w:jc w:val="right"/>
          </w:pPr>
        </w:p>
      </w:tc>
    </w:tr>
  </w:tbl>
  <w:p w14:paraId="787BF69C" w14:textId="264499CA" w:rsidR="4B88ACFF" w:rsidRDefault="4B88ACFF" w:rsidP="4B88AC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D6A49" w14:textId="77777777" w:rsidR="00C1151D" w:rsidRDefault="00C1151D">
      <w:pPr>
        <w:spacing w:after="0" w:line="240" w:lineRule="auto"/>
      </w:pPr>
      <w:r>
        <w:separator/>
      </w:r>
    </w:p>
  </w:footnote>
  <w:footnote w:type="continuationSeparator" w:id="0">
    <w:p w14:paraId="6D952CB0" w14:textId="77777777" w:rsidR="00C1151D" w:rsidRDefault="00C11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00"/>
      <w:gridCol w:w="3500"/>
      <w:gridCol w:w="3500"/>
    </w:tblGrid>
    <w:tr w:rsidR="4B88ACFF" w14:paraId="58714E6F" w14:textId="77777777" w:rsidTr="4B88ACFF">
      <w:tc>
        <w:tcPr>
          <w:tcW w:w="3500" w:type="dxa"/>
        </w:tcPr>
        <w:p w14:paraId="644A2473" w14:textId="59196ACA" w:rsidR="4B88ACFF" w:rsidRDefault="4B88ACFF" w:rsidP="4B88ACFF">
          <w:pPr>
            <w:pStyle w:val="Header"/>
            <w:ind w:left="-115"/>
          </w:pPr>
        </w:p>
      </w:tc>
      <w:tc>
        <w:tcPr>
          <w:tcW w:w="3500" w:type="dxa"/>
        </w:tcPr>
        <w:p w14:paraId="574DEB4C" w14:textId="7719A810" w:rsidR="4B88ACFF" w:rsidRDefault="4B88ACFF" w:rsidP="4B88ACFF">
          <w:pPr>
            <w:pStyle w:val="Header"/>
            <w:jc w:val="center"/>
          </w:pPr>
        </w:p>
      </w:tc>
      <w:tc>
        <w:tcPr>
          <w:tcW w:w="3500" w:type="dxa"/>
        </w:tcPr>
        <w:p w14:paraId="2A02CB87" w14:textId="42DE1AED" w:rsidR="4B88ACFF" w:rsidRDefault="4B88ACFF" w:rsidP="4B88ACFF">
          <w:pPr>
            <w:pStyle w:val="Header"/>
            <w:ind w:right="-115"/>
            <w:jc w:val="right"/>
          </w:pPr>
        </w:p>
      </w:tc>
    </w:tr>
  </w:tbl>
  <w:p w14:paraId="3A352A46" w14:textId="1491A8EB" w:rsidR="4B88ACFF" w:rsidRDefault="4B88ACFF" w:rsidP="4B88AC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62F33" w:themeColor="text2"/>
        <w:sz w:val="16"/>
      </w:rPr>
    </w:lvl>
  </w:abstractNum>
  <w:abstractNum w:abstractNumId="1" w15:restartNumberingAfterBreak="0">
    <w:nsid w:val="3D7E5574"/>
    <w:multiLevelType w:val="hybridMultilevel"/>
    <w:tmpl w:val="0A941816"/>
    <w:lvl w:ilvl="0" w:tplc="C128AFD4">
      <w:start w:val="33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22BD0"/>
    <w:multiLevelType w:val="hybridMultilevel"/>
    <w:tmpl w:val="65223BDA"/>
    <w:lvl w:ilvl="0" w:tplc="C3763436">
      <w:start w:val="33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/>
  <w:attachedTemplate r:id="rId1"/>
  <w:defaultTabStop w:val="720"/>
  <w:characterSpacingControl w:val="doNotCompress"/>
  <w:hdrShapeDefaults>
    <o:shapedefaults v:ext="edit" spidmax="2049">
      <o:colormru v:ext="edit" colors="#eaede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8E4"/>
    <w:rsid w:val="00042BEE"/>
    <w:rsid w:val="00061F41"/>
    <w:rsid w:val="00082001"/>
    <w:rsid w:val="00085E7E"/>
    <w:rsid w:val="0010575D"/>
    <w:rsid w:val="00137E8A"/>
    <w:rsid w:val="001A6AA3"/>
    <w:rsid w:val="001B12AE"/>
    <w:rsid w:val="001B21A4"/>
    <w:rsid w:val="001C079B"/>
    <w:rsid w:val="001E22EC"/>
    <w:rsid w:val="002010BF"/>
    <w:rsid w:val="002017C0"/>
    <w:rsid w:val="0021221C"/>
    <w:rsid w:val="00230FE7"/>
    <w:rsid w:val="0029404C"/>
    <w:rsid w:val="002C0272"/>
    <w:rsid w:val="002E59CB"/>
    <w:rsid w:val="00313AC7"/>
    <w:rsid w:val="00341460"/>
    <w:rsid w:val="00352CED"/>
    <w:rsid w:val="00367C6E"/>
    <w:rsid w:val="003A04D9"/>
    <w:rsid w:val="003B1819"/>
    <w:rsid w:val="003B3FD4"/>
    <w:rsid w:val="003D6251"/>
    <w:rsid w:val="003E22EA"/>
    <w:rsid w:val="003E76ED"/>
    <w:rsid w:val="004546EA"/>
    <w:rsid w:val="004B5261"/>
    <w:rsid w:val="004D3929"/>
    <w:rsid w:val="005075F0"/>
    <w:rsid w:val="00543D9C"/>
    <w:rsid w:val="00552B8A"/>
    <w:rsid w:val="0059010F"/>
    <w:rsid w:val="006766FA"/>
    <w:rsid w:val="00687836"/>
    <w:rsid w:val="006E2CAE"/>
    <w:rsid w:val="00724A45"/>
    <w:rsid w:val="00763605"/>
    <w:rsid w:val="0078627A"/>
    <w:rsid w:val="0081767E"/>
    <w:rsid w:val="00832314"/>
    <w:rsid w:val="008347EA"/>
    <w:rsid w:val="00840312"/>
    <w:rsid w:val="00845005"/>
    <w:rsid w:val="008A72A2"/>
    <w:rsid w:val="008D543C"/>
    <w:rsid w:val="008E58C7"/>
    <w:rsid w:val="0093097B"/>
    <w:rsid w:val="009655CE"/>
    <w:rsid w:val="00984402"/>
    <w:rsid w:val="0098580B"/>
    <w:rsid w:val="0098588E"/>
    <w:rsid w:val="00A1022A"/>
    <w:rsid w:val="00A45006"/>
    <w:rsid w:val="00A54312"/>
    <w:rsid w:val="00A64979"/>
    <w:rsid w:val="00A70876"/>
    <w:rsid w:val="00A752FA"/>
    <w:rsid w:val="00AC48FC"/>
    <w:rsid w:val="00B500F9"/>
    <w:rsid w:val="00B862C7"/>
    <w:rsid w:val="00C00F2F"/>
    <w:rsid w:val="00C06154"/>
    <w:rsid w:val="00C1151D"/>
    <w:rsid w:val="00C7723A"/>
    <w:rsid w:val="00C832D6"/>
    <w:rsid w:val="00CD097C"/>
    <w:rsid w:val="00D04D5B"/>
    <w:rsid w:val="00D168E4"/>
    <w:rsid w:val="00D7784C"/>
    <w:rsid w:val="00D85725"/>
    <w:rsid w:val="00DA3A27"/>
    <w:rsid w:val="00DD3FFC"/>
    <w:rsid w:val="00E12998"/>
    <w:rsid w:val="00E45DB4"/>
    <w:rsid w:val="00F95D7E"/>
    <w:rsid w:val="00FD1140"/>
    <w:rsid w:val="02E5FEB8"/>
    <w:rsid w:val="03834C01"/>
    <w:rsid w:val="0B589216"/>
    <w:rsid w:val="0DA1712F"/>
    <w:rsid w:val="0FDEC4A1"/>
    <w:rsid w:val="1019E2C2"/>
    <w:rsid w:val="16037607"/>
    <w:rsid w:val="1792F897"/>
    <w:rsid w:val="1D88A043"/>
    <w:rsid w:val="281DC319"/>
    <w:rsid w:val="28C98C5A"/>
    <w:rsid w:val="33C278B7"/>
    <w:rsid w:val="361E965F"/>
    <w:rsid w:val="3699C955"/>
    <w:rsid w:val="376D3296"/>
    <w:rsid w:val="3A753F87"/>
    <w:rsid w:val="3D15C4C0"/>
    <w:rsid w:val="3EBFA77B"/>
    <w:rsid w:val="3FA305DB"/>
    <w:rsid w:val="4087D362"/>
    <w:rsid w:val="4AF473D9"/>
    <w:rsid w:val="4B88ACFF"/>
    <w:rsid w:val="4B8A0261"/>
    <w:rsid w:val="53A1A1C6"/>
    <w:rsid w:val="54A53CC0"/>
    <w:rsid w:val="5548C196"/>
    <w:rsid w:val="5F775B8D"/>
    <w:rsid w:val="627018B6"/>
    <w:rsid w:val="62DE35B3"/>
    <w:rsid w:val="647D4BE1"/>
    <w:rsid w:val="6FDE3D59"/>
    <w:rsid w:val="7582421B"/>
    <w:rsid w:val="7A90C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aede3"/>
    </o:shapedefaults>
    <o:shapelayout v:ext="edit">
      <o:idmap v:ext="edit" data="1"/>
    </o:shapelayout>
  </w:shapeDefaults>
  <w:decimalSymbol w:val="."/>
  <w:listSeparator w:val=","/>
  <w14:docId w14:val="3B196D28"/>
  <w15:chartTrackingRefBased/>
  <w15:docId w15:val="{0601C380-609B-4522-AD52-2819198C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34A50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162F33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328D9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328D9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162F33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28D9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328D9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328D9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D168E4"/>
    <w:rPr>
      <w:color w:val="2370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8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1A6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dsnonline.co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dsn@dsnonline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dsnonline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dsn@dsnonlin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callum.DSN\AppData\Roaming\Microsoft\Templates\Business%20flyer.dotx" TargetMode="External"/></Relationship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Inset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E7CE148311A4EAEA3C572BE9305E5" ma:contentTypeVersion="10" ma:contentTypeDescription="Create a new document." ma:contentTypeScope="" ma:versionID="ab21aff6ebc9685765ec374ac9899daa">
  <xsd:schema xmlns:xsd="http://www.w3.org/2001/XMLSchema" xmlns:xs="http://www.w3.org/2001/XMLSchema" xmlns:p="http://schemas.microsoft.com/office/2006/metadata/properties" xmlns:ns2="e4208e2d-ddeb-4f14-b4bb-afa577eb2a65" targetNamespace="http://schemas.microsoft.com/office/2006/metadata/properties" ma:root="true" ma:fieldsID="93178f8633c2c8ae07deafc860935e8e" ns2:_="">
    <xsd:import namespace="e4208e2d-ddeb-4f14-b4bb-afa577eb2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08e2d-ddeb-4f14-b4bb-afa577eb2a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4F9EB5-BA09-48E8-9018-377CD993C3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61E9A-903E-45AC-95F5-E02F1892B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208e2d-ddeb-4f14-b4bb-afa577eb2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Kirstin McCallum</dc:creator>
  <cp:lastModifiedBy>Carol Millington</cp:lastModifiedBy>
  <cp:revision>5</cp:revision>
  <cp:lastPrinted>2021-06-10T09:18:00Z</cp:lastPrinted>
  <dcterms:created xsi:type="dcterms:W3CDTF">2021-06-10T11:22:00Z</dcterms:created>
  <dcterms:modified xsi:type="dcterms:W3CDTF">2021-06-10T14:37:00Z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0x010100300E7CE148311A4EAEA3C572BE9305E5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